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1489202</wp:posOffset>
            </wp:positionH>
            <wp:positionV relativeFrom="paragraph">
              <wp:posOffset>79053</wp:posOffset>
            </wp:positionV>
            <wp:extent cx="4995162" cy="63378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89202" y="1018134"/>
                      <a:ext cx="4880862" cy="5194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6" w:lineRule="exact"/>
                          <w:ind w:left="7" w:right="0" w:firstLine="364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SISTEM IN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F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ORMASI PENERA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AN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ELECTRONIC CUSTOMER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RELATIONSHIP MA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AGEMENT (E-CRM)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UNTU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K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MENINGKATKAN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KUALITAS LAYANAN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ELANGGAN DI FAMILY BOX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EKANBARU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081" w:right="0" w:firstLine="2681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Sri Astuti H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ndaya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i</w:t>
      </w:r>
      <w:r>
        <w:rPr sz="14" baseline="0" dirty="0">
          <w:jc w:val="left"/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1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, Elvira Asril</w:t>
      </w:r>
      <w:r>
        <w:rPr sz="1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14"/>
          <w:szCs w:val="14"/>
          <w:vertAlign w:val="superscript"/>
        </w:rPr>
        <w:t>2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081" w:right="0" w:firstLine="396"/>
      </w:pPr>
      <w:r/>
      <w:r>
        <w:rPr sz="14" baseline="0" dirty="0">
          <w:jc w:val="left"/>
          <w:rFonts w:ascii="Times New Roman" w:hAnsi="Times New Roman" w:cs="Times New Roman"/>
          <w:color w:val="000000"/>
          <w:sz w:val="14"/>
          <w:szCs w:val="14"/>
        </w:rPr>
        <w:t>1,2,3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Progra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m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 Studi 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S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iste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m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 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I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nfor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m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asi Fa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k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ultas 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I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l</w:t>
      </w:r>
      <w:r>
        <w:rPr sz="22" baseline="-7" dirty="0">
          <w:jc w:val="left"/>
          <w:rFonts w:ascii="Times New Roman" w:hAnsi="Times New Roman" w:cs="Times New Roman"/>
          <w:color w:val="000000"/>
          <w:spacing w:val="-3"/>
          <w:position w:val="-7"/>
          <w:sz w:val="22"/>
          <w:szCs w:val="22"/>
        </w:rPr>
        <w:t>m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u Komputer Uni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v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ersitas 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L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ancan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g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 Ku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n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in</w:t>
      </w:r>
      <w:r>
        <w:rPr sz="22" baseline="-7" dirty="0">
          <w:jc w:val="left"/>
          <w:rFonts w:ascii="Times New Roman" w:hAnsi="Times New Roman" w:cs="Times New Roman"/>
          <w:color w:val="000000"/>
          <w:spacing w:val="-2"/>
          <w:position w:val="-7"/>
          <w:sz w:val="22"/>
          <w:szCs w:val="22"/>
        </w:rPr>
        <w:t>g</w:t>
      </w:r>
      <w:r>
        <w:rPr sz="22" baseline="-7" dirty="0">
          <w:jc w:val="left"/>
          <w:rFonts w:ascii="Times New Roman" w:hAnsi="Times New Roman" w:cs="Times New Roman"/>
          <w:color w:val="000000"/>
          <w:position w:val="-7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6" w:lineRule="exact"/>
        <w:ind w:left="2561" w:right="594" w:hanging="216"/>
      </w:pPr>
      <w:r>
        <w:drawing>
          <wp:anchor simplePos="0" relativeHeight="251658355" behindDoc="0" locked="0" layoutInCell="1" allowOverlap="1">
            <wp:simplePos x="0" y="0"/>
            <wp:positionH relativeFrom="page">
              <wp:posOffset>2467991</wp:posOffset>
            </wp:positionH>
            <wp:positionV relativeFrom="paragraph">
              <wp:posOffset>309583</wp:posOffset>
            </wp:positionV>
            <wp:extent cx="1827529" cy="13716"/>
            <wp:effectExtent l="0" t="0" r="0" b="0"/>
            <wp:wrapNone/>
            <wp:docPr id="105" name="Freeform 105">
              <a:hlinkClick r:id="rId100"/>
            </wp:docPr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27529" cy="13716"/>
                    </a:xfrm>
                    <a:custGeom>
                      <a:rect l="l" t="t" r="r" b="b"/>
                      <a:pathLst>
                        <a:path w="1827529" h="13716">
                          <a:moveTo>
                            <a:pt x="0" y="13716"/>
                          </a:moveTo>
                          <a:lnTo>
                            <a:pt x="1827529" y="13716"/>
                          </a:lnTo>
                          <a:lnTo>
                            <a:pt x="1827529" y="0"/>
                          </a:lnTo>
                          <a:lnTo>
                            <a:pt x="0" y="0"/>
                          </a:lnTo>
                          <a:lnTo>
                            <a:pt x="0" y="13716"/>
                          </a:lnTo>
                          <a:close/>
                        </a:path>
                      </a:pathLst>
                    </a:custGeom>
                    <a:solidFill>
                      <a:srgbClr val="0462C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4444872</wp:posOffset>
            </wp:positionH>
            <wp:positionV relativeFrom="paragraph">
              <wp:posOffset>309583</wp:posOffset>
            </wp:positionV>
            <wp:extent cx="1169213" cy="13716"/>
            <wp:effectExtent l="0" t="0" r="0" b="0"/>
            <wp:wrapNone/>
            <wp:docPr id="106" name="Freeform 106">
              <a:hlinkClick r:id="rId101"/>
            </wp:docPr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9213" cy="13716"/>
                    </a:xfrm>
                    <a:custGeom>
                      <a:rect l="l" t="t" r="r" b="b"/>
                      <a:pathLst>
                        <a:path w="1169213" h="13716">
                          <a:moveTo>
                            <a:pt x="0" y="13716"/>
                          </a:moveTo>
                          <a:lnTo>
                            <a:pt x="1169213" y="13716"/>
                          </a:lnTo>
                          <a:lnTo>
                            <a:pt x="1169213" y="0"/>
                          </a:lnTo>
                          <a:lnTo>
                            <a:pt x="0" y="0"/>
                          </a:lnTo>
                          <a:lnTo>
                            <a:pt x="0" y="13716"/>
                          </a:lnTo>
                          <a:close/>
                        </a:path>
                      </a:pathLst>
                    </a:custGeom>
                    <a:solidFill>
                      <a:srgbClr val="0462C1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Jl. Yos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udarso KM. 8 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bai, Pe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anbaru, Riau, tel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 0811 753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2015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e-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ail : </w:t>
      </w:r>
      <w:hyperlink r:id="rId103" w:history="1">
        <w:r>
          <w:rPr sz="14" baseline="0" dirty="0">
            <w:jc w:val="left"/>
            <w:rFonts w:ascii="Times New Roman" w:hAnsi="Times New Roman" w:cs="Times New Roman"/>
            <w:b/>
            <w:bCs/>
            <w:color w:val="000000"/>
            <w:sz w:val="14"/>
            <w:szCs w:val="14"/>
            <w:vertAlign w:val="superscript"/>
          </w:rPr>
          <w:t>1</w:t>
        </w:r>
      </w:hyperlink>
      <w:hyperlink r:id="rId100" w:history="1"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handaya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3"/>
            <w:sz w:val="22"/>
            <w:szCs w:val="22"/>
          </w:rPr>
          <w:t>n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it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ty1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0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2@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g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mail</w:t>
        </w:r>
        <w:r>
          <w:rPr sz="22" baseline="0" dirty="0">
            <w:jc w:val="left"/>
            <w:rFonts w:ascii="Times New Roman" w:hAnsi="Times New Roman" w:cs="Times New Roman"/>
            <w:b/>
            <w:bCs/>
            <w:u w:val="single"/>
            <w:color w:val="0000FF"/>
            <w:sz w:val="22"/>
            <w:szCs w:val="22"/>
          </w:rPr>
          <w:t>.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com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00"/>
            <w:sz w:val="22"/>
            <w:szCs w:val="22"/>
          </w:rPr>
          <w:t> </w:t>
        </w:r>
      </w:hyperlink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 </w:t>
      </w:r>
      <w:hyperlink r:id="rId104" w:history="1">
        <w:r>
          <w:rPr sz="14" baseline="0" dirty="0">
            <w:jc w:val="left"/>
            <w:rFonts w:ascii="Times New Roman" w:hAnsi="Times New Roman" w:cs="Times New Roman"/>
            <w:color w:val="000000"/>
            <w:sz w:val="14"/>
            <w:szCs w:val="14"/>
            <w:vertAlign w:val="superscript"/>
          </w:rPr>
          <w:t>2</w:t>
        </w:r>
      </w:hyperlink>
      <w:hyperlink r:id="rId101" w:history="1"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el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v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ira@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u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nilak.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pacing w:val="-2"/>
            <w:sz w:val="22"/>
            <w:szCs w:val="22"/>
          </w:rPr>
          <w:t>a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FF"/>
            <w:sz w:val="22"/>
            <w:szCs w:val="22"/>
          </w:rPr>
          <w:t>c.id</w:t>
        </w:r>
        <w:r>
          <w:rPr sz="22" baseline="0" dirty="0">
            <w:jc w:val="left"/>
            <w:rFonts w:ascii="Times New Roman" w:hAnsi="Times New Roman" w:cs="Times New Roman"/>
            <w:b/>
            <w:bCs/>
            <w:u w:val="single"/>
            <w:color w:val="0000FF"/>
            <w:spacing w:val="-2"/>
            <w:sz w:val="22"/>
            <w:szCs w:val="22"/>
          </w:rPr>
          <w:t> </w:t>
        </w:r>
        <w:r>
          <w:rPr sz="22" baseline="0" dirty="0">
            <w:jc w:val="left"/>
            <w:rFonts w:ascii="Times New Roman" w:hAnsi="Times New Roman" w:cs="Times New Roman"/>
            <w:b/>
            <w:bCs/>
            <w:color w:val="000000"/>
            <w:sz w:val="22"/>
            <w:szCs w:val="22"/>
          </w:rPr>
          <w:t>  </w:t>
        </w:r>
      </w:hyperlink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081" w:right="0" w:firstLine="4368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081" w:right="0" w:firstLine="4003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Abstrak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081" w:right="0" w:firstLine="719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 Box adalah tempat hiburan karaoke yang terletak di Jl.HR Soebrantas Pana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081" w:right="594" w:firstLine="0"/>
        <w:jc w:val="both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Pekanbaru, dimasa pendemi ini family box mengalami penurunan pelanggan sehingga Family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ulang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pelayanan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tempat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hiburan yang banyak memiliki persaingan dengan tempat karaoke lainnya seperti Koro-Koro,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Happy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Puppy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sebagainya.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masa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pendemi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mengatasi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persaingannya dengan cara memberi free karaoke 1 jam bagi customer yang memesan 1 jam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karaoke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syarat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mengikuti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memposting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instagram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priba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stomer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memesan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makanan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Free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Voucher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Room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bagi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customer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memesan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makanan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karaoke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syarat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memesan makanan yang juga ditetapkan Family Box. Dengan permasalahan ini peneliti ingi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merancang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membangun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sebuah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upaya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peningkatan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itu,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perusahaan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menerapkan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Electronic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Customer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Relationship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Management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(E-CRM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melayani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pelanggan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sebaik-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baiknya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agar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pelanggan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merasa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puas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dihargai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perusahaan.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CRM,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perusahaan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mendapatkan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rinci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pelanggan.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berupa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data pribadi pelanggan, kritik, saran dan apa saja yang dibutuhkan oleh pelanggan, sehingga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perusahaan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tanggapan,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pelayanan,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perubahan-perubahan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sesuai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 apa yang diinginkan pelanggan.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081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Kata kunci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: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Sistem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Infor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asi,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CRM, Pelayanan, C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stomer  </w:t>
      </w:r>
    </w:p>
    <w:p>
      <w:pPr>
        <w:spacing w:after="1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081" w:right="0" w:firstLine="3979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Abstract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081" w:right="0" w:firstLine="731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karao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entertainment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venue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located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Jl.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HR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Soebrantas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Pana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081" w:right="590" w:firstLine="0"/>
        <w:jc w:val="both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Pekanbaru, during this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andemic the family box has experienced a decrease in customers 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needs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remanage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services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entertainment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place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has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lot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competition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with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other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karaoke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places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such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Koro-Kor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o,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Happy Puppy and so on. During this pandemic, the family box overcame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 competition by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providing free 1 hour karaoke for customers who order 1 hour karaoke with the condition th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they follow and post the customer's personal Instagram or by ordering food that has been set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also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provides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free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Voucher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Room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for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customers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who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orde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food at karaoke with th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condition that they order food which is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lso sp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cified by the family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ith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this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problem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researcher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wants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build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management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information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effort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prove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management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family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box.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For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thi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reason,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company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implements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Electronic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Customer Relationship 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nagement (E-CRM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 to best serve customers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customers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feel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satisfied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valued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company.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ith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CRM,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companies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will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get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detailed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about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customers.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form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customer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personal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data,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criticisms,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suggestions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whatever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needed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by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customer,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so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company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can  </w:t>
      </w:r>
      <w:r>
        <w:rPr sz="24" baseline="0" dirty="0">
          <w:jc w:val="left"/>
          <w:rFonts w:ascii="Times New Roman" w:hAnsi="Times New Roman" w:cs="Times New Roman"/>
          <w:i/>
          <w:iCs/>
          <w:color w:val="202124"/>
          <w:sz w:val="24"/>
          <w:szCs w:val="24"/>
        </w:rPr>
        <w:t>provide responses, services and changes according to what the customer wants.  </w:t>
      </w:r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82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Keywords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: Inf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rmation System, C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M, Service, C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st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mer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1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115613</wp:posOffset>
            </wp:positionV>
            <wp:extent cx="5574233" cy="775478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79296" y="433113"/>
                      <a:ext cx="5459933" cy="6611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3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Sri Astuti Handayani, S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STEM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NFORMASI PENERAPAN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ELECTRONIC CUSTOMER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RELATIONSHIP MANAG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MENT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(E-CRM)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UNT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K MEN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NGKATKAN KU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TAS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LAYANAN PELANGGAN D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FAM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LY BOX PEKANBARU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543"/>
                          </w:tabs>
                          <w:spacing w:before="0" w:after="0" w:line="244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	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1.</w:t>
      </w:r>
      <w:r>
        <w:rPr sz="22" baseline="0" dirty="0">
          <w:jc w:val="left"/>
          <w:rFonts w:ascii="Arial" w:hAnsi="Arial" w:cs="Arial"/>
          <w:b/>
          <w:bCs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ahulua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206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Teknolo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puter saat ini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bang san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 pesat,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ebutu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hi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up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anusia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24" w:firstLine="0"/>
        <w:jc w:val="both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puter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akin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banyak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tuh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bantu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anusia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ehidupan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sehari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Telah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etahui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bersa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a,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bahwa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puter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dapat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anfaat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berba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eperlua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n,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isaln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dapat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dunia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ran.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alah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satu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banya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inati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leh 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arakat adalah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araoke. Perusahaan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ber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erak 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bisnis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 pasti berfi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ir untu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bagai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 cara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endapat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banyak dan bersain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dengan per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sahaan</w:t>
      </w:r>
      <w:r>
        <w:rPr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lainn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a.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perusahaan</w:t>
      </w:r>
      <w:r>
        <w:rPr sz="22" baseline="0" dirty="0">
          <w:jc w:val="left"/>
          <w:rFonts w:ascii="Times New Roman" w:hAnsi="Times New Roman" w:cs="Times New Roman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enerapkan</w:t>
      </w:r>
      <w:r>
        <w:rPr sz="22" baseline="0" dirty="0">
          <w:jc w:val="left"/>
          <w:rFonts w:ascii="Times New Roman" w:hAnsi="Times New Roman" w:cs="Times New Roman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lectronic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latio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shi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Management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elayani 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dengan sebaik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 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erasa puas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dihar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 oleh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perusahaan.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179" w:right="1024" w:firstLine="206"/>
        <w:jc w:val="both"/>
      </w:pP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Family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ox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sendiri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res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ni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0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11,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19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1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acara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launchin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itu,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oss Acon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selaku pe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secara lansung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eres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annya sendiri usa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anya it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 dihadiri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 undangan, part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isnis, peng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saha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pengusaha serta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onsu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telah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siap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ati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jasa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tersebut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Sebab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selain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cukup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strategis,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didu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 ju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lah pen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dari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alangan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ahasiswa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 Bo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adalah 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pat hiburan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 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terletak di Jl.HR Soebrantas Pa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anbaru, di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asa pende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ini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 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penur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nan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sehi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perlu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elaku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pengelolaan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ulang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adap</w:t>
      </w:r>
      <w:r>
        <w:rPr sz="22" baseline="0" dirty="0">
          <w:jc w:val="left"/>
          <w:rFonts w:ascii="Times New Roman" w:hAnsi="Times New Roman" w:cs="Times New Roman"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pelayana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pat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uran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banyak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persain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pat 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lainn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seperti K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Koro,</w:t>
      </w:r>
      <w:r>
        <w:rPr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Hap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Pu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py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dan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lain se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again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a.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asa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ende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ini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atasi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persain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annya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cara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emberi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free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bagi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esan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</w:t>
      </w:r>
      <w:r>
        <w:rPr sz="22" baseline="0" dirty="0">
          <w:jc w:val="left"/>
          <w:rFonts w:ascii="Times New Roman" w:hAnsi="Times New Roman" w:cs="Times New Roman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syarat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uti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postin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pacing w:val="2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instagra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pribadi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atau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engan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esan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sudah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ditetap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1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free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oucher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1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Room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bagi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esan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anan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saat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araoke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syarat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anan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ditetapkan</w:t>
      </w:r>
      <w:r>
        <w:rPr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asalahan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eneliti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ah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for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katan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pelayana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5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upaya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elayanan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 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179" w:right="1024" w:firstLine="206"/>
        <w:jc w:val="both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Pesatn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bangan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teknolo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enuntut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perusahaan</w:t>
      </w:r>
      <w:r>
        <w:rPr sz="22" baseline="0" dirty="0">
          <w:jc w:val="left"/>
          <w:rFonts w:ascii="Times New Roman" w:hAnsi="Times New Roman" w:cs="Times New Roman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seperti</w:t>
      </w:r>
      <w:r>
        <w:rPr sz="22" baseline="0" dirty="0">
          <w:jc w:val="left"/>
          <w:rFonts w:ascii="Times New Roman" w:hAnsi="Times New Roman" w:cs="Times New Roman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5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pacing w:val="5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endapat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ci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engenai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an.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berupa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adi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riti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saran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saja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dibutuh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oleh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sehin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perusa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aan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dapat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apan,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pelayanan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serta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bahan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perubaha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sesuai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an. 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2.</w:t>
      </w:r>
      <w:r>
        <w:rPr sz="22" baseline="0" dirty="0">
          <w:jc w:val="left"/>
          <w:rFonts w:ascii="Arial" w:hAnsi="Arial" w:cs="Arial"/>
          <w:b/>
          <w:bCs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Meto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elitian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304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a.</w:t>
      </w:r>
      <w:r>
        <w:rPr sz="22" baseline="0" dirty="0">
          <w:jc w:val="left"/>
          <w:rFonts w:ascii="Arial" w:hAnsi="Arial" w:cs="Arial"/>
          <w:b/>
          <w:bCs/>
          <w:color w:val="000000"/>
          <w:spacing w:val="5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Tahapan </w:t>
      </w:r>
      <w:r>
        <w:rPr sz="22" baseline="0" dirty="0">
          <w:jc w:val="left"/>
          <w:rFonts w:ascii="Times New Roman,Bold" w:hAnsi="Times New Roman,Bold" w:cs="Times New Roman,Bold"/>
          <w:b/>
          <w:bCs/>
          <w:color w:val="000000"/>
          <w:sz w:val="22"/>
          <w:szCs w:val="22"/>
        </w:rPr>
        <w:t>–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Tahapan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Penelitia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538" w:right="1024" w:firstLine="36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Tahapan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tahapan penelitian 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erupakan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baran dari 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ah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ah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har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dilal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agar penelitian 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erjalan dengan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 Tahapan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taha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penelitian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harus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uti bisa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ilihat pada 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1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7" behindDoc="0" locked="0" layoutInCell="1" allowOverlap="1">
            <wp:simplePos x="0" y="0"/>
            <wp:positionH relativeFrom="page">
              <wp:posOffset>2692907</wp:posOffset>
            </wp:positionH>
            <wp:positionV relativeFrom="paragraph">
              <wp:posOffset>3301</wp:posOffset>
            </wp:positionV>
            <wp:extent cx="2068067" cy="2599944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8067" cy="259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3580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1 Tahapan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Tahapan Penelitian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2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115613</wp:posOffset>
            </wp:positionV>
            <wp:extent cx="5574233" cy="775478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79296" y="433113"/>
                      <a:ext cx="5459933" cy="6611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3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Sri Astuti Handayani, S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STEM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NFORMASI PENERAPAN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ELECTRONIC CUSTOMER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RELATIONSHIP MANAG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MENT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(E-CRM)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UNT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K MEN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NGKATKAN KU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TAS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LAYANAN PELANGGAN D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FAM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LY BOX PEKANBARU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543"/>
                          </w:tabs>
                          <w:spacing w:before="0" w:after="0" w:line="244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	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484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b.</w:t>
      </w:r>
      <w:r>
        <w:rPr sz="22" baseline="0" dirty="0">
          <w:jc w:val="left"/>
          <w:rFonts w:ascii="Arial" w:hAnsi="Arial" w:cs="Arial"/>
          <w:b/>
          <w:bCs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Lokasi dan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Waktu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Penelitia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84" w:right="0" w:firstLine="278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enelitian</w:t>
      </w:r>
      <w:r>
        <w:rPr sz="22" baseline="0" dirty="0">
          <w:jc w:val="left"/>
          <w:rFonts w:ascii="Times New Roman" w:hAnsi="Times New Roman" w:cs="Times New Roman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berada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36"/>
          <w:sz w:val="22"/>
          <w:szCs w:val="22"/>
        </w:rPr>
        <w:t> </w:t>
      </w:r>
      <w:hyperlink r:id="rId112" w:history="1">
        <w:r>
          <w:rPr sz="22" baseline="0" dirty="0">
            <w:jc w:val="left"/>
            <w:rFonts w:ascii="Times New Roman" w:hAnsi="Times New Roman" w:cs="Times New Roman"/>
            <w:color w:val="000000"/>
            <w:sz w:val="22"/>
            <w:szCs w:val="22"/>
          </w:rPr>
          <w:t>Jl.HR.Soebrantas</w:t>
        </w:r>
      </w:hyperlink>
      <w:r>
        <w:rPr sz="22" baseline="0" dirty="0">
          <w:jc w:val="left"/>
          <w:rFonts w:ascii="Times New Roman" w:hAnsi="Times New Roman" w:cs="Times New Roman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Kota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anbaru,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9" w:lineRule="exact"/>
        <w:ind w:left="1486" w:right="1024" w:firstLine="276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Pelaksanaan  penelitian dila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pada 12 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ril 2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0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22 sa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pai 10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2022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c.</w:t>
      </w:r>
      <w:r>
        <w:rPr sz="22" baseline="0" dirty="0">
          <w:jc w:val="left"/>
          <w:rFonts w:ascii="Arial" w:hAnsi="Arial" w:cs="Arial"/>
          <w:b/>
          <w:bCs/>
          <w:color w:val="000000"/>
          <w:spacing w:val="1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Data Yang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igunak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m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484" w:right="0" w:firstLine="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1.</w:t>
      </w:r>
      <w:r>
        <w:rPr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Jenis Data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889" w:right="1024" w:firstLine="285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Jenis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penyusunan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skri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aitu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Kualitatif.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ualitatif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adalah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disaji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uraian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iri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ari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pulan data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non 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a. Data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ualitatif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 adalah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erupa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baran 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perusahaan,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isi dan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isi, lo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asi,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stru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tur or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anisasi beserta 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asing-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ian pada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Box.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484" w:right="0" w:firstLine="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2.</w:t>
      </w:r>
      <w:r>
        <w:rPr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Su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 Data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84" w:right="0" w:firstLine="69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Su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 data yang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 pada penyusunan S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ripsi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aitu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: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484" w:right="0" w:firstLine="710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a.</w:t>
      </w:r>
      <w:r>
        <w:rPr sz="22" baseline="0" dirty="0">
          <w:jc w:val="left"/>
          <w:rFonts w:ascii="Arial" w:hAnsi="Arial" w:cs="Arial"/>
          <w:b/>
          <w:bCs/>
          <w:i/>
          <w:iCs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84" w:right="0" w:firstLine="1113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Su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eroleh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dari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hasil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obser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wawan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2194" w:right="1024" w:hanging="19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dilaku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Pe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Box .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b.</w:t>
      </w:r>
      <w:r>
        <w:rPr sz="22" baseline="0" dirty="0">
          <w:jc w:val="left"/>
          <w:rFonts w:ascii="Arial" w:hAnsi="Arial" w:cs="Arial"/>
          <w:b/>
          <w:bCs/>
          <w:i/>
          <w:iCs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Sekunder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2175" w:right="1024" w:firstLine="422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Su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under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berhubun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penelitian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penulis</w:t>
      </w:r>
      <w:r>
        <w:rPr sz="22" baseline="0" dirty="0">
          <w:jc w:val="left"/>
          <w:rFonts w:ascii="Times New Roman" w:hAnsi="Times New Roman" w:cs="Times New Roman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iper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leh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dari arti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el, j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rnal, serta dari situs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 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ternet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dapat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bantu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endapat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dan inf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erlu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penelitian.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89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d. Metode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/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Pemod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lan y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ng Digunakan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89" w:right="0" w:firstLine="41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penge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bangan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sistem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adalah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engan</w:t>
      </w:r>
      <w:r>
        <w:rPr sz="22" baseline="0" dirty="0">
          <w:jc w:val="left"/>
          <w:rFonts w:ascii="Times New Roman" w:hAnsi="Times New Roman" w:cs="Times New Roman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W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aterf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ll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Model.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539" w:right="1062" w:firstLine="0"/>
      </w:pP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W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aterfall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odel adalah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sebuah contoh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ari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dari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proses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erenca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aan, di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ua</w:t>
      </w:r>
      <w:r>
        <w:rPr sz="22" baseline="0" dirty="0">
          <w:jc w:val="left"/>
          <w:rFonts w:ascii="Times New Roman" w:hAnsi="Times New Roman" w:cs="Times New Roman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proses 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egiatan harus terlebih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ahulu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irenca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akan dan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ijadwal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sebelu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erjakan.   </w:t>
      </w:r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3745562</wp:posOffset>
            </wp:positionH>
            <wp:positionV relativeFrom="paragraph">
              <wp:posOffset>12743</wp:posOffset>
            </wp:positionV>
            <wp:extent cx="618966" cy="24699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45562" y="4873668"/>
                      <a:ext cx="504666" cy="1326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08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w w:val="65"/>
                            <w:sz w:val="19"/>
                            <w:szCs w:val="19"/>
                          </w:rPr>
                          <w:t>WATERFALL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1565786</wp:posOffset>
            </wp:positionH>
            <wp:positionV relativeFrom="paragraph">
              <wp:posOffset>151313</wp:posOffset>
            </wp:positionV>
            <wp:extent cx="839942" cy="410338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2" cy="410338"/>
                    </a:xfrm>
                    <a:custGeom>
                      <a:rect l="l" t="t" r="r" b="b"/>
                      <a:pathLst>
                        <a:path w="2171697" h="685800">
                          <a:moveTo>
                            <a:pt x="217167" y="685800"/>
                          </a:moveTo>
                          <a:lnTo>
                            <a:pt x="1954526" y="685800"/>
                          </a:lnTo>
                          <a:cubicBezTo>
                            <a:pt x="2074414" y="685800"/>
                            <a:pt x="2171697" y="588518"/>
                            <a:pt x="2171697" y="468630"/>
                          </a:cubicBezTo>
                          <a:lnTo>
                            <a:pt x="2171697" y="217169"/>
                          </a:lnTo>
                          <a:cubicBezTo>
                            <a:pt x="2171697" y="97282"/>
                            <a:pt x="2074414" y="0"/>
                            <a:pt x="1954526" y="0"/>
                          </a:cubicBezTo>
                          <a:lnTo>
                            <a:pt x="217167" y="0"/>
                          </a:lnTo>
                          <a:cubicBezTo>
                            <a:pt x="97229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29" y="685800"/>
                            <a:pt x="217167" y="685800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1565786</wp:posOffset>
            </wp:positionH>
            <wp:positionV relativeFrom="paragraph">
              <wp:posOffset>151313</wp:posOffset>
            </wp:positionV>
            <wp:extent cx="839942" cy="410338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2" cy="410338"/>
                    </a:xfrm>
                    <a:custGeom>
                      <a:rect l="l" t="t" r="r" b="b"/>
                      <a:pathLst>
                        <a:path w="2171697" h="685800">
                          <a:moveTo>
                            <a:pt x="217167" y="685800"/>
                          </a:moveTo>
                          <a:lnTo>
                            <a:pt x="1954526" y="685800"/>
                          </a:lnTo>
                          <a:cubicBezTo>
                            <a:pt x="2074414" y="685800"/>
                            <a:pt x="2171697" y="588518"/>
                            <a:pt x="2171697" y="468630"/>
                          </a:cubicBezTo>
                          <a:lnTo>
                            <a:pt x="2171697" y="217169"/>
                          </a:lnTo>
                          <a:cubicBezTo>
                            <a:pt x="2171697" y="97282"/>
                            <a:pt x="2074414" y="0"/>
                            <a:pt x="1954526" y="0"/>
                          </a:cubicBezTo>
                          <a:lnTo>
                            <a:pt x="217167" y="0"/>
                          </a:lnTo>
                          <a:cubicBezTo>
                            <a:pt x="97229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29" y="685800"/>
                            <a:pt x="217167" y="685800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491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2373" w:right="7707" w:hanging="251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2405728</wp:posOffset>
            </wp:positionH>
            <wp:positionV relativeFrom="paragraph">
              <wp:posOffset>154179</wp:posOffset>
            </wp:positionV>
            <wp:extent cx="375764" cy="373635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5764" cy="373635"/>
                    </a:xfrm>
                    <a:custGeom>
                      <a:rect l="l" t="t" r="r" b="b"/>
                      <a:pathLst>
                        <a:path w="971550" h="624458">
                          <a:moveTo>
                            <a:pt x="0" y="0"/>
                          </a:moveTo>
                          <a:lnTo>
                            <a:pt x="971550" y="0"/>
                          </a:lnTo>
                          <a:lnTo>
                            <a:pt x="971550" y="624458"/>
                          </a:lnTo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PERANCANGAN  </w:t>
      </w:r>
      <w:r>
        <w:br w:type="textWrapping" w:clear="all"/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SISTEM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2767936</wp:posOffset>
            </wp:positionH>
            <wp:positionV relativeFrom="paragraph">
              <wp:posOffset>56853</wp:posOffset>
            </wp:positionV>
            <wp:extent cx="27113" cy="4194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113" cy="41946"/>
                    </a:xfrm>
                    <a:custGeom>
                      <a:rect l="l" t="t" r="r" b="b"/>
                      <a:pathLst>
                        <a:path w="70103" h="70105">
                          <a:moveTo>
                            <a:pt x="70103" y="0"/>
                          </a:moveTo>
                          <a:lnTo>
                            <a:pt x="35052" y="70105"/>
                          </a:lnTo>
                          <a:lnTo>
                            <a:pt x="0" y="0"/>
                          </a:lnTo>
                          <a:lnTo>
                            <a:pt x="70103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2361521</wp:posOffset>
            </wp:positionH>
            <wp:positionV relativeFrom="paragraph">
              <wp:posOffset>98799</wp:posOffset>
            </wp:positionV>
            <wp:extent cx="839943" cy="410338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0">
                          <a:moveTo>
                            <a:pt x="217170" y="685800"/>
                          </a:moveTo>
                          <a:lnTo>
                            <a:pt x="1954529" y="685800"/>
                          </a:lnTo>
                          <a:cubicBezTo>
                            <a:pt x="2074417" y="685800"/>
                            <a:pt x="2171700" y="588518"/>
                            <a:pt x="2171700" y="468630"/>
                          </a:cubicBezTo>
                          <a:lnTo>
                            <a:pt x="2171700" y="217169"/>
                          </a:lnTo>
                          <a:cubicBezTo>
                            <a:pt x="2171700" y="97282"/>
                            <a:pt x="2074417" y="0"/>
                            <a:pt x="1954529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82" y="685800"/>
                            <a:pt x="217170" y="685800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4" behindDoc="1" locked="0" layoutInCell="1" allowOverlap="1">
            <wp:simplePos x="0" y="0"/>
            <wp:positionH relativeFrom="page">
              <wp:posOffset>2361521</wp:posOffset>
            </wp:positionH>
            <wp:positionV relativeFrom="paragraph">
              <wp:posOffset>98799</wp:posOffset>
            </wp:positionV>
            <wp:extent cx="839943" cy="41033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0">
                          <a:moveTo>
                            <a:pt x="217170" y="685800"/>
                          </a:moveTo>
                          <a:lnTo>
                            <a:pt x="1954529" y="685800"/>
                          </a:lnTo>
                          <a:cubicBezTo>
                            <a:pt x="2074417" y="685800"/>
                            <a:pt x="2171700" y="588518"/>
                            <a:pt x="2171700" y="468630"/>
                          </a:cubicBezTo>
                          <a:lnTo>
                            <a:pt x="2171700" y="217169"/>
                          </a:lnTo>
                          <a:cubicBezTo>
                            <a:pt x="2171700" y="97282"/>
                            <a:pt x="2074417" y="0"/>
                            <a:pt x="1954529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82" y="685800"/>
                            <a:pt x="217170" y="685800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08" w:lineRule="exact"/>
        <w:ind w:left="3333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3201465</wp:posOffset>
            </wp:positionH>
            <wp:positionV relativeFrom="paragraph">
              <wp:posOffset>68432</wp:posOffset>
            </wp:positionV>
            <wp:extent cx="397868" cy="37363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7868" cy="373635"/>
                    </a:xfrm>
                    <a:custGeom>
                      <a:rect l="l" t="t" r="r" b="b"/>
                      <a:pathLst>
                        <a:path w="1028700" h="624458">
                          <a:moveTo>
                            <a:pt x="0" y="0"/>
                          </a:moveTo>
                          <a:lnTo>
                            <a:pt x="1028700" y="0"/>
                          </a:lnTo>
                          <a:lnTo>
                            <a:pt x="1028700" y="624458"/>
                          </a:lnTo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ANALISA SI</w:t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65"/>
          <w:sz w:val="19"/>
          <w:szCs w:val="19"/>
        </w:rPr>
        <w:t>S</w:t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TEM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3585776</wp:posOffset>
            </wp:positionH>
            <wp:positionV relativeFrom="paragraph">
              <wp:posOffset>128800</wp:posOffset>
            </wp:positionV>
            <wp:extent cx="27114" cy="4194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114" cy="41946"/>
                    </a:xfrm>
                    <a:custGeom>
                      <a:rect l="l" t="t" r="r" b="b"/>
                      <a:pathLst>
                        <a:path w="70105" h="70105">
                          <a:moveTo>
                            <a:pt x="70105" y="0"/>
                          </a:moveTo>
                          <a:lnTo>
                            <a:pt x="35053" y="70105"/>
                          </a:lnTo>
                          <a:lnTo>
                            <a:pt x="0" y="0"/>
                          </a:lnTo>
                          <a:lnTo>
                            <a:pt x="70105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8" behindDoc="1" locked="0" layoutInCell="1" allowOverlap="1">
            <wp:simplePos x="0" y="0"/>
            <wp:positionH relativeFrom="page">
              <wp:posOffset>3179361</wp:posOffset>
            </wp:positionH>
            <wp:positionV relativeFrom="paragraph">
              <wp:posOffset>170746</wp:posOffset>
            </wp:positionV>
            <wp:extent cx="839943" cy="410337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7"/>
                    </a:xfrm>
                    <a:custGeom>
                      <a:rect l="l" t="t" r="r" b="b"/>
                      <a:pathLst>
                        <a:path w="2171700" h="685799">
                          <a:moveTo>
                            <a:pt x="217170" y="685799"/>
                          </a:moveTo>
                          <a:lnTo>
                            <a:pt x="1954529" y="685799"/>
                          </a:lnTo>
                          <a:cubicBezTo>
                            <a:pt x="2074417" y="685799"/>
                            <a:pt x="2171700" y="588518"/>
                            <a:pt x="2171700" y="468630"/>
                          </a:cubicBezTo>
                          <a:lnTo>
                            <a:pt x="2171700" y="217169"/>
                          </a:lnTo>
                          <a:cubicBezTo>
                            <a:pt x="2171700" y="97282"/>
                            <a:pt x="2074417" y="0"/>
                            <a:pt x="1954529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82" y="685799"/>
                            <a:pt x="217170" y="685799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7" behindDoc="1" locked="0" layoutInCell="1" allowOverlap="1">
            <wp:simplePos x="0" y="0"/>
            <wp:positionH relativeFrom="page">
              <wp:posOffset>3179361</wp:posOffset>
            </wp:positionH>
            <wp:positionV relativeFrom="paragraph">
              <wp:posOffset>170746</wp:posOffset>
            </wp:positionV>
            <wp:extent cx="839943" cy="410337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7"/>
                    </a:xfrm>
                    <a:custGeom>
                      <a:rect l="l" t="t" r="r" b="b"/>
                      <a:pathLst>
                        <a:path w="2171700" h="685799">
                          <a:moveTo>
                            <a:pt x="217170" y="685799"/>
                          </a:moveTo>
                          <a:lnTo>
                            <a:pt x="1954529" y="685799"/>
                          </a:lnTo>
                          <a:cubicBezTo>
                            <a:pt x="2074417" y="685799"/>
                            <a:pt x="2171700" y="588518"/>
                            <a:pt x="2171700" y="468630"/>
                          </a:cubicBezTo>
                          <a:lnTo>
                            <a:pt x="2171700" y="217169"/>
                          </a:lnTo>
                          <a:cubicBezTo>
                            <a:pt x="2171700" y="97282"/>
                            <a:pt x="2074417" y="0"/>
                            <a:pt x="1954529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69"/>
                          </a:cubicBezTo>
                          <a:lnTo>
                            <a:pt x="0" y="468630"/>
                          </a:lnTo>
                          <a:cubicBezTo>
                            <a:pt x="0" y="588518"/>
                            <a:pt x="97282" y="685799"/>
                            <a:pt x="217170" y="685799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08" w:lineRule="exact"/>
        <w:ind w:left="4667" w:right="0" w:firstLine="0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4019305</wp:posOffset>
            </wp:positionH>
            <wp:positionV relativeFrom="paragraph">
              <wp:posOffset>67520</wp:posOffset>
            </wp:positionV>
            <wp:extent cx="375764" cy="373635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5764" cy="373635"/>
                    </a:xfrm>
                    <a:custGeom>
                      <a:rect l="l" t="t" r="r" b="b"/>
                      <a:pathLst>
                        <a:path w="971550" h="624458">
                          <a:moveTo>
                            <a:pt x="0" y="0"/>
                          </a:moveTo>
                          <a:lnTo>
                            <a:pt x="971550" y="0"/>
                          </a:lnTo>
                          <a:lnTo>
                            <a:pt x="971550" y="624458"/>
                          </a:lnTo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DE</w:t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spacing w:val="-4"/>
          <w:w w:val="65"/>
          <w:sz w:val="19"/>
          <w:szCs w:val="19"/>
        </w:rPr>
        <w:t>S</w:t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AIN SISTEM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8" behindDoc="0" locked="0" layoutInCell="1" allowOverlap="1">
            <wp:simplePos x="0" y="0"/>
            <wp:positionH relativeFrom="page">
              <wp:posOffset>4381512</wp:posOffset>
            </wp:positionH>
            <wp:positionV relativeFrom="paragraph">
              <wp:posOffset>127723</wp:posOffset>
            </wp:positionV>
            <wp:extent cx="27114" cy="41945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114" cy="41945"/>
                    </a:xfrm>
                    <a:custGeom>
                      <a:rect l="l" t="t" r="r" b="b"/>
                      <a:pathLst>
                        <a:path w="70105" h="70103">
                          <a:moveTo>
                            <a:pt x="70105" y="0"/>
                          </a:moveTo>
                          <a:lnTo>
                            <a:pt x="35053" y="70103"/>
                          </a:lnTo>
                          <a:lnTo>
                            <a:pt x="0" y="0"/>
                          </a:lnTo>
                          <a:lnTo>
                            <a:pt x="70105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3975097</wp:posOffset>
            </wp:positionH>
            <wp:positionV relativeFrom="paragraph">
              <wp:posOffset>169668</wp:posOffset>
            </wp:positionV>
            <wp:extent cx="839943" cy="410338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0">
                          <a:moveTo>
                            <a:pt x="217170" y="685800"/>
                          </a:moveTo>
                          <a:lnTo>
                            <a:pt x="1954530" y="685800"/>
                          </a:lnTo>
                          <a:cubicBezTo>
                            <a:pt x="2074418" y="685800"/>
                            <a:pt x="2171700" y="588519"/>
                            <a:pt x="2171700" y="468631"/>
                          </a:cubicBezTo>
                          <a:lnTo>
                            <a:pt x="2171700" y="217171"/>
                          </a:lnTo>
                          <a:cubicBezTo>
                            <a:pt x="2171700" y="97282"/>
                            <a:pt x="2074418" y="0"/>
                            <a:pt x="1954530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71"/>
                          </a:cubicBezTo>
                          <a:lnTo>
                            <a:pt x="0" y="468631"/>
                          </a:lnTo>
                          <a:cubicBezTo>
                            <a:pt x="0" y="588519"/>
                            <a:pt x="97282" y="685800"/>
                            <a:pt x="217170" y="685800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1" locked="0" layoutInCell="1" allowOverlap="1">
            <wp:simplePos x="0" y="0"/>
            <wp:positionH relativeFrom="page">
              <wp:posOffset>3975097</wp:posOffset>
            </wp:positionH>
            <wp:positionV relativeFrom="paragraph">
              <wp:posOffset>169668</wp:posOffset>
            </wp:positionV>
            <wp:extent cx="839943" cy="410338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0">
                          <a:moveTo>
                            <a:pt x="217170" y="685800"/>
                          </a:moveTo>
                          <a:lnTo>
                            <a:pt x="1954530" y="685800"/>
                          </a:lnTo>
                          <a:cubicBezTo>
                            <a:pt x="2074418" y="685800"/>
                            <a:pt x="2171700" y="588519"/>
                            <a:pt x="2171700" y="468631"/>
                          </a:cubicBezTo>
                          <a:lnTo>
                            <a:pt x="2171700" y="217171"/>
                          </a:lnTo>
                          <a:cubicBezTo>
                            <a:pt x="2171700" y="97282"/>
                            <a:pt x="2074418" y="0"/>
                            <a:pt x="1954530" y="0"/>
                          </a:cubicBezTo>
                          <a:lnTo>
                            <a:pt x="217170" y="0"/>
                          </a:lnTo>
                          <a:cubicBezTo>
                            <a:pt x="97282" y="0"/>
                            <a:pt x="0" y="97282"/>
                            <a:pt x="0" y="217171"/>
                          </a:cubicBezTo>
                          <a:lnTo>
                            <a:pt x="0" y="468631"/>
                          </a:lnTo>
                          <a:cubicBezTo>
                            <a:pt x="0" y="588519"/>
                            <a:pt x="97282" y="685800"/>
                            <a:pt x="217170" y="685800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08" w:lineRule="exact"/>
        <w:ind w:left="5960" w:right="0" w:firstLine="0"/>
      </w:pPr>
      <w:r>
        <w:drawing>
          <wp:anchor simplePos="0" relativeHeight="251658467" behindDoc="0" locked="0" layoutInCell="1" allowOverlap="1">
            <wp:simplePos x="0" y="0"/>
            <wp:positionH relativeFrom="page">
              <wp:posOffset>4815041</wp:posOffset>
            </wp:positionH>
            <wp:positionV relativeFrom="paragraph">
              <wp:posOffset>66532</wp:posOffset>
            </wp:positionV>
            <wp:extent cx="397868" cy="373635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7868" cy="373635"/>
                    </a:xfrm>
                    <a:custGeom>
                      <a:rect l="l" t="t" r="r" b="b"/>
                      <a:pathLst>
                        <a:path w="1028700" h="624459">
                          <a:moveTo>
                            <a:pt x="0" y="0"/>
                          </a:moveTo>
                          <a:lnTo>
                            <a:pt x="1028700" y="0"/>
                          </a:lnTo>
                          <a:lnTo>
                            <a:pt x="1028700" y="624459"/>
                          </a:lnTo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PENGKODEAN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8" behindDoc="0" locked="0" layoutInCell="1" allowOverlap="1">
            <wp:simplePos x="0" y="0"/>
            <wp:positionH relativeFrom="page">
              <wp:posOffset>5199352</wp:posOffset>
            </wp:positionH>
            <wp:positionV relativeFrom="paragraph">
              <wp:posOffset>126646</wp:posOffset>
            </wp:positionV>
            <wp:extent cx="27114" cy="41945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114" cy="41945"/>
                    </a:xfrm>
                    <a:custGeom>
                      <a:rect l="l" t="t" r="r" b="b"/>
                      <a:pathLst>
                        <a:path w="70105" h="70103">
                          <a:moveTo>
                            <a:pt x="70105" y="0"/>
                          </a:moveTo>
                          <a:lnTo>
                            <a:pt x="35053" y="70103"/>
                          </a:lnTo>
                          <a:lnTo>
                            <a:pt x="0" y="0"/>
                          </a:lnTo>
                          <a:lnTo>
                            <a:pt x="70105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1" behindDoc="1" locked="0" layoutInCell="1" allowOverlap="1">
            <wp:simplePos x="0" y="0"/>
            <wp:positionH relativeFrom="page">
              <wp:posOffset>4792937</wp:posOffset>
            </wp:positionH>
            <wp:positionV relativeFrom="paragraph">
              <wp:posOffset>168592</wp:posOffset>
            </wp:positionV>
            <wp:extent cx="839943" cy="410338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1">
                          <a:moveTo>
                            <a:pt x="217169" y="685801"/>
                          </a:moveTo>
                          <a:lnTo>
                            <a:pt x="1954530" y="685801"/>
                          </a:lnTo>
                          <a:cubicBezTo>
                            <a:pt x="2074418" y="685801"/>
                            <a:pt x="2171700" y="588569"/>
                            <a:pt x="2171700" y="468630"/>
                          </a:cubicBezTo>
                          <a:lnTo>
                            <a:pt x="2171700" y="217171"/>
                          </a:lnTo>
                          <a:cubicBezTo>
                            <a:pt x="2171700" y="97282"/>
                            <a:pt x="2074418" y="0"/>
                            <a:pt x="1954530" y="0"/>
                          </a:cubicBezTo>
                          <a:lnTo>
                            <a:pt x="217169" y="0"/>
                          </a:lnTo>
                          <a:cubicBezTo>
                            <a:pt x="97281" y="0"/>
                            <a:pt x="0" y="97282"/>
                            <a:pt x="0" y="217171"/>
                          </a:cubicBezTo>
                          <a:lnTo>
                            <a:pt x="0" y="468630"/>
                          </a:lnTo>
                          <a:cubicBezTo>
                            <a:pt x="0" y="588569"/>
                            <a:pt x="97281" y="685801"/>
                            <a:pt x="217169" y="685801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4792937</wp:posOffset>
            </wp:positionH>
            <wp:positionV relativeFrom="paragraph">
              <wp:posOffset>168592</wp:posOffset>
            </wp:positionV>
            <wp:extent cx="839943" cy="410338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8"/>
                    </a:xfrm>
                    <a:custGeom>
                      <a:rect l="l" t="t" r="r" b="b"/>
                      <a:pathLst>
                        <a:path w="2171700" h="685801">
                          <a:moveTo>
                            <a:pt x="217169" y="685801"/>
                          </a:moveTo>
                          <a:lnTo>
                            <a:pt x="1954530" y="685801"/>
                          </a:lnTo>
                          <a:cubicBezTo>
                            <a:pt x="2074418" y="685801"/>
                            <a:pt x="2171700" y="588569"/>
                            <a:pt x="2171700" y="468630"/>
                          </a:cubicBezTo>
                          <a:lnTo>
                            <a:pt x="2171700" y="217171"/>
                          </a:lnTo>
                          <a:cubicBezTo>
                            <a:pt x="2171700" y="97282"/>
                            <a:pt x="2074418" y="0"/>
                            <a:pt x="1954530" y="0"/>
                          </a:cubicBezTo>
                          <a:lnTo>
                            <a:pt x="217169" y="0"/>
                          </a:lnTo>
                          <a:cubicBezTo>
                            <a:pt x="97281" y="0"/>
                            <a:pt x="0" y="97282"/>
                            <a:pt x="0" y="217171"/>
                          </a:cubicBezTo>
                          <a:lnTo>
                            <a:pt x="0" y="468630"/>
                          </a:lnTo>
                          <a:cubicBezTo>
                            <a:pt x="0" y="588569"/>
                            <a:pt x="97281" y="685801"/>
                            <a:pt x="217169" y="685801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31" w:lineRule="exact"/>
        <w:ind w:left="7366" w:right="2815" w:firstLine="32"/>
        <w:jc w:val="both"/>
      </w:pPr>
      <w:r>
        <w:drawing>
          <wp:anchor simplePos="0" relativeHeight="251658469" behindDoc="0" locked="0" layoutInCell="1" allowOverlap="1">
            <wp:simplePos x="0" y="0"/>
            <wp:positionH relativeFrom="page">
              <wp:posOffset>5632881</wp:posOffset>
            </wp:positionH>
            <wp:positionV relativeFrom="paragraph">
              <wp:posOffset>151546</wp:posOffset>
            </wp:positionV>
            <wp:extent cx="419971" cy="373665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9971" cy="373665"/>
                    </a:xfrm>
                    <a:custGeom>
                      <a:rect l="l" t="t" r="r" b="b"/>
                      <a:pathLst>
                        <a:path w="1085850" h="624509">
                          <a:moveTo>
                            <a:pt x="0" y="0"/>
                          </a:moveTo>
                          <a:lnTo>
                            <a:pt x="1085850" y="0"/>
                          </a:lnTo>
                          <a:lnTo>
                            <a:pt x="1085850" y="624509"/>
                          </a:lnTo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UJI COBA  </w:t>
      </w:r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PROGRAM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0" behindDoc="0" locked="0" layoutInCell="1" allowOverlap="1">
            <wp:simplePos x="0" y="0"/>
            <wp:positionH relativeFrom="page">
              <wp:posOffset>6039296</wp:posOffset>
            </wp:positionH>
            <wp:positionV relativeFrom="paragraph">
              <wp:posOffset>52572</wp:posOffset>
            </wp:positionV>
            <wp:extent cx="27114" cy="41915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114" cy="41915"/>
                    </a:xfrm>
                    <a:custGeom>
                      <a:rect l="l" t="t" r="r" b="b"/>
                      <a:pathLst>
                        <a:path w="70105" h="70053">
                          <a:moveTo>
                            <a:pt x="70105" y="0"/>
                          </a:moveTo>
                          <a:lnTo>
                            <a:pt x="35053" y="70053"/>
                          </a:lnTo>
                          <a:lnTo>
                            <a:pt x="0" y="0"/>
                          </a:lnTo>
                          <a:lnTo>
                            <a:pt x="70105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5632881</wp:posOffset>
            </wp:positionH>
            <wp:positionV relativeFrom="paragraph">
              <wp:posOffset>94488</wp:posOffset>
            </wp:positionV>
            <wp:extent cx="839943" cy="410335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5"/>
                    </a:xfrm>
                    <a:custGeom>
                      <a:rect l="l" t="t" r="r" b="b"/>
                      <a:pathLst>
                        <a:path w="2171700" h="685795">
                          <a:moveTo>
                            <a:pt x="217169" y="685795"/>
                          </a:moveTo>
                          <a:lnTo>
                            <a:pt x="1954530" y="685795"/>
                          </a:lnTo>
                          <a:cubicBezTo>
                            <a:pt x="2074418" y="685795"/>
                            <a:pt x="2171700" y="588567"/>
                            <a:pt x="2171700" y="468630"/>
                          </a:cubicBezTo>
                          <a:lnTo>
                            <a:pt x="2171700" y="217158"/>
                          </a:lnTo>
                          <a:cubicBezTo>
                            <a:pt x="2171700" y="97219"/>
                            <a:pt x="2074418" y="0"/>
                            <a:pt x="1954530" y="0"/>
                          </a:cubicBezTo>
                          <a:lnTo>
                            <a:pt x="217169" y="0"/>
                          </a:lnTo>
                          <a:cubicBezTo>
                            <a:pt x="97281" y="0"/>
                            <a:pt x="0" y="97219"/>
                            <a:pt x="0" y="217158"/>
                          </a:cubicBezTo>
                          <a:lnTo>
                            <a:pt x="0" y="468630"/>
                          </a:lnTo>
                          <a:cubicBezTo>
                            <a:pt x="0" y="588567"/>
                            <a:pt x="97281" y="685795"/>
                            <a:pt x="217169" y="685795"/>
                          </a:cubicBezTo>
                          <a:close/>
                        </a:path>
                      </a:pathLst>
                    </a:custGeom>
                    <a:noFill/>
                    <a:ln w="3687" cap="rnd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4" behindDoc="1" locked="0" layoutInCell="1" allowOverlap="1">
            <wp:simplePos x="0" y="0"/>
            <wp:positionH relativeFrom="page">
              <wp:posOffset>5632881</wp:posOffset>
            </wp:positionH>
            <wp:positionV relativeFrom="paragraph">
              <wp:posOffset>94488</wp:posOffset>
            </wp:positionV>
            <wp:extent cx="839943" cy="410335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943" cy="410335"/>
                    </a:xfrm>
                    <a:custGeom>
                      <a:rect l="l" t="t" r="r" b="b"/>
                      <a:pathLst>
                        <a:path w="2171700" h="685795">
                          <a:moveTo>
                            <a:pt x="217169" y="685795"/>
                          </a:moveTo>
                          <a:lnTo>
                            <a:pt x="1954530" y="685795"/>
                          </a:lnTo>
                          <a:cubicBezTo>
                            <a:pt x="2074418" y="685795"/>
                            <a:pt x="2171700" y="588567"/>
                            <a:pt x="2171700" y="468630"/>
                          </a:cubicBezTo>
                          <a:lnTo>
                            <a:pt x="2171700" y="217158"/>
                          </a:lnTo>
                          <a:cubicBezTo>
                            <a:pt x="2171700" y="97219"/>
                            <a:pt x="2074418" y="0"/>
                            <a:pt x="1954530" y="0"/>
                          </a:cubicBezTo>
                          <a:lnTo>
                            <a:pt x="217169" y="0"/>
                          </a:lnTo>
                          <a:cubicBezTo>
                            <a:pt x="97281" y="0"/>
                            <a:pt x="0" y="97219"/>
                            <a:pt x="0" y="217158"/>
                          </a:cubicBezTo>
                          <a:lnTo>
                            <a:pt x="0" y="468630"/>
                          </a:lnTo>
                          <a:cubicBezTo>
                            <a:pt x="0" y="588567"/>
                            <a:pt x="97281" y="685795"/>
                            <a:pt x="217169" y="685795"/>
                          </a:cubicBez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368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08" w:lineRule="exact"/>
        <w:ind w:left="8501" w:right="0" w:firstLine="0"/>
      </w:pPr>
      <w:r/>
      <w:r>
        <w:rPr sz="19" baseline="0" dirty="0">
          <w:jc w:val="left"/>
          <w:rFonts w:ascii="Times New Roman" w:hAnsi="Times New Roman" w:cs="Times New Roman"/>
          <w:b/>
          <w:bCs/>
          <w:color w:val="000000"/>
          <w:w w:val="65"/>
          <w:sz w:val="19"/>
          <w:szCs w:val="19"/>
        </w:rPr>
        <w:t>PEMELIHARAAN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3736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2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lustrasi Model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Waterfall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760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1.</w:t>
      </w:r>
      <w:r>
        <w:rPr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Analisis Keb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tuhan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 Lunak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760" w:right="0" w:firstLine="415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analisa kebutu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agar dapat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ipaha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seperti apa yang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760" w:right="1951" w:firstLine="129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tuh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oleh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user.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2.</w:t>
      </w:r>
      <w:r>
        <w:rPr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Desain  </w:t>
      </w:r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128270</wp:posOffset>
            </wp:positionV>
            <wp:extent cx="5385816" cy="381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/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3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115613</wp:posOffset>
            </wp:positionV>
            <wp:extent cx="5574233" cy="775478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79296" y="433113"/>
                      <a:ext cx="5459933" cy="6611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3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Sri Astuti Handayani, S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STEM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NFORMASI PENERAPAN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ELECTRONIC CUSTOMER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RELATIONSHIP MANAG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MENT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(E-CRM)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UNT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K MEN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NGKATKAN KU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TAS 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LAYANAN PELANGGAN D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FAM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I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LY BOX PEKANBARU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543"/>
                          </w:tabs>
                          <w:spacing w:before="0" w:after="0" w:line="244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 	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889" w:right="1049" w:firstLine="285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buata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desain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atau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baran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diranca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ng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eliputi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esain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terface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spesifi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file, desain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dibutuh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dari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akan dirancang.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58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3.</w:t>
      </w:r>
      <w:r>
        <w:rPr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odean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995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buatan pro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atau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 bahasa Php dan Php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in.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58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4.</w:t>
      </w:r>
      <w:r>
        <w:rPr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ujian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995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ujian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jian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eseluruhan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tela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2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juan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889" w:right="1049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enentu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elayakan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atau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eberhasilan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sebuah</w:t>
      </w:r>
      <w:r>
        <w:rPr sz="22" baseline="0" dirty="0">
          <w:jc w:val="left"/>
          <w:rFonts w:ascii="Times New Roman" w:hAnsi="Times New Roman" w:cs="Times New Roman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telah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dibuat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agar</w:t>
      </w:r>
      <w:r>
        <w:rPr sz="22" baseline="0" dirty="0">
          <w:jc w:val="left"/>
          <w:rFonts w:ascii="Times New Roman" w:hAnsi="Times New Roman" w:cs="Times New Roman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dapat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 ba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ser.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3.</w:t>
      </w:r>
      <w:r>
        <w:rPr sz="22" baseline="0" dirty="0">
          <w:jc w:val="left"/>
          <w:rFonts w:ascii="Arial" w:hAnsi="Arial" w:cs="Arial"/>
          <w:b/>
          <w:bCs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Hasil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Pem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ahasan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73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perancan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diusul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alat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bantu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erancang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464" w:right="1049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entor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baha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baku</w:t>
      </w:r>
      <w:r>
        <w:rPr sz="22" baseline="0" dirty="0">
          <w:jc w:val="left"/>
          <w:rFonts w:ascii="Times New Roman" w:hAnsi="Times New Roman" w:cs="Times New Roman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Box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enggunakan</w:t>
      </w:r>
      <w:r>
        <w:rPr sz="22" baseline="0" dirty="0">
          <w:jc w:val="left"/>
          <w:rFonts w:ascii="Times New Roman" w:hAnsi="Times New Roman" w:cs="Times New Roman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Unifed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ng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Language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(UM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)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erupakan bahasa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isual 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odelan dan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engenai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sebuah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meng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unakan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diagra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teks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teks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pendukun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</w:t>
      </w:r>
      <w:r>
        <w:rPr sz="22" baseline="0" dirty="0">
          <w:jc w:val="left"/>
          <w:rFonts w:ascii="Times New Roman" w:hAnsi="Times New Roman" w:cs="Times New Roman"/>
          <w:color w:val="000000"/>
          <w:spacing w:val="1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asil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perancan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dari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ML: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228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a.</w:t>
      </w:r>
      <w:r>
        <w:rPr sz="22" baseline="0" dirty="0">
          <w:jc w:val="left"/>
          <w:rFonts w:ascii="Arial" w:hAnsi="Arial" w:cs="Arial"/>
          <w:b/>
          <w:bCs/>
          <w:i/>
          <w:iCs/>
          <w:color w:val="000000"/>
          <w:spacing w:val="17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Use Case Dia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ram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1015"/>
      </w:pP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Use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Case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Diagram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interaksi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antara</w:t>
      </w:r>
      <w:r>
        <w:rPr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Customer,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w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ner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771" w:right="1049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diusul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proses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asuk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dan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enu pada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inf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 penerapan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CRM untuk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ening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kualitas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di fa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box pekanbaru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3683</wp:posOffset>
            </wp:positionV>
            <wp:extent cx="5039867" cy="3790188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79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2957195</wp:posOffset>
            </wp:positionH>
            <wp:positionV relativeFrom="paragraph">
              <wp:posOffset>170731</wp:posOffset>
            </wp:positionV>
            <wp:extent cx="1810766" cy="269509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57195" y="7750726"/>
                      <a:ext cx="1696466" cy="15520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4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Ga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2"/>
                            <w:szCs w:val="22"/>
                          </w:rPr>
                          <w:t>m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2"/>
                            <w:szCs w:val="22"/>
                          </w:rPr>
                          <w:t>bar 3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Use Case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pacing w:val="-3"/>
                            <w:sz w:val="22"/>
                            <w:szCs w:val="22"/>
                          </w:rPr>
                          <w:t>D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iagram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810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b.</w:t>
      </w:r>
      <w:r>
        <w:rPr sz="22" baseline="0" dirty="0">
          <w:jc w:val="left"/>
          <w:rFonts w:ascii="Arial" w:hAnsi="Arial" w:cs="Arial"/>
          <w:b/>
          <w:bCs/>
          <w:i/>
          <w:iCs/>
          <w:color w:val="000000"/>
          <w:spacing w:val="17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Class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iagram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810" w:right="0" w:firstLine="808"/>
      </w:pPr>
      <w:r/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Class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Diagram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berikan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hubun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antara</w:t>
      </w:r>
      <w:r>
        <w:rPr sz="22" baseline="0" dirty="0">
          <w:jc w:val="left"/>
          <w:rFonts w:ascii="Times New Roman" w:hAnsi="Times New Roman" w:cs="Times New Roman"/>
          <w:color w:val="000000"/>
          <w:spacing w:val="24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tabel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tabel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810" w:right="0" w:firstLine="36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apat pada database.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4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4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69850</wp:posOffset>
            </wp:positionV>
            <wp:extent cx="5038344" cy="28575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8344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319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4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Class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iagra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 </w:t>
      </w:r>
    </w:p>
    <w:p>
      <w:pPr>
        <w:spacing w:after="24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770" w:right="0" w:firstLine="40"/>
      </w:pPr>
      <w:r/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c.</w:t>
      </w:r>
      <w:r>
        <w:rPr sz="22" baseline="0" dirty="0">
          <w:jc w:val="left"/>
          <w:rFonts w:ascii="Arial" w:hAnsi="Arial" w:cs="Arial"/>
          <w:b/>
          <w:bCs/>
          <w:i/>
          <w:iCs/>
          <w:color w:val="000000"/>
          <w:spacing w:val="29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Im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lement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si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istem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770" w:right="0" w:firstLine="42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erupakan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4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infor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penerapan</w:t>
      </w:r>
      <w:r>
        <w:rPr sz="22" baseline="0" dirty="0">
          <w:jc w:val="left"/>
          <w:rFonts w:ascii="Times New Roman" w:hAnsi="Times New Roman" w:cs="Times New Roman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E-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1770" w:right="1219" w:firstLine="2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CRM 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ualitas pelang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di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 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ekanbaru.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b/>
          <w:bCs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 Logi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2252" w:right="1166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Dibawa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adalah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</w:t>
      </w:r>
      <w:r>
        <w:rPr sz="22" baseline="0" dirty="0">
          <w:jc w:val="left"/>
          <w:rFonts w:ascii="Times New Roman" w:hAnsi="Times New Roman" w:cs="Times New Roman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login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Owner</w:t>
      </w:r>
      <w:r>
        <w:rPr sz="22" baseline="0" dirty="0">
          <w:jc w:val="left"/>
          <w:rFonts w:ascii="Times New Roman" w:hAnsi="Times New Roman" w:cs="Times New Roman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</w:t>
      </w:r>
      <w:r>
        <w:rPr sz="22" baseline="0" dirty="0">
          <w:jc w:val="left"/>
          <w:rFonts w:ascii="Times New Roman" w:hAnsi="Times New Roman" w:cs="Times New Roman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 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asuk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username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password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logi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7" behindDoc="0" locked="0" layoutInCell="1" allowOverlap="1">
            <wp:simplePos x="0" y="0"/>
            <wp:positionH relativeFrom="page">
              <wp:posOffset>1464563</wp:posOffset>
            </wp:positionH>
            <wp:positionV relativeFrom="paragraph">
              <wp:posOffset>163575</wp:posOffset>
            </wp:positionV>
            <wp:extent cx="5039867" cy="3294888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29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149860</wp:posOffset>
            </wp:positionV>
            <wp:extent cx="5385816" cy="381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/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5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>
        <w:drawing>
          <wp:anchor simplePos="0" relativeHeight="251658339" behindDoc="0" locked="0" layoutInCell="1" allowOverlap="1">
            <wp:simplePos x="0" y="0"/>
            <wp:positionH relativeFrom="page">
              <wp:posOffset>1464563</wp:posOffset>
            </wp:positionH>
            <wp:positionV relativeFrom="paragraph">
              <wp:posOffset>19769</wp:posOffset>
            </wp:positionV>
            <wp:extent cx="5039867" cy="3448811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44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564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5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 </w:t>
      </w:r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b/>
          <w:bCs/>
          <w:i/>
          <w:iCs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Menu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t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2000" w:right="1165" w:firstLine="36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enu utama adalah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setelah user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elaku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logi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 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 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a: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0" locked="0" layoutInCell="1" allowOverlap="1">
            <wp:simplePos x="0" y="0"/>
            <wp:positionH relativeFrom="page">
              <wp:posOffset>1298447</wp:posOffset>
            </wp:positionH>
            <wp:positionV relativeFrom="paragraph">
              <wp:posOffset>171703</wp:posOffset>
            </wp:positionV>
            <wp:extent cx="5038344" cy="3343655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8344" cy="334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24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6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Menu Uta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 </w:t>
      </w:r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6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22055</wp:posOffset>
            </wp:positionV>
            <wp:extent cx="1685925" cy="285139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54150" y="961136"/>
                      <a:ext cx="1571625" cy="1708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9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1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 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Form D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ta Feedbac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2"/>
                            <w:szCs w:val="22"/>
                          </w:rPr>
                          <w:t>k</w:t>
                        </w:r>
                        <w:r>
                          <w:rPr sz="22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1772" w:right="1024" w:firstLine="32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for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fee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back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saat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dihala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f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6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dbac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ditambahkan, repla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,dihapus dan ditampilkan.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4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51689</wp:posOffset>
            </wp:positionV>
            <wp:extent cx="5039867" cy="300990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211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7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data feedbac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Data Promo dan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uanga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1" w:lineRule="exact"/>
        <w:ind w:left="1813" w:right="107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   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for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data pro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 dan ruangan saat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ini 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pro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 dan ruangan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ditambahkan, diubah ,dihapus dan ditampilkan.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7" behindDoc="0" locked="0" layoutInCell="1" allowOverlap="1">
            <wp:simplePos x="0" y="0"/>
            <wp:positionH relativeFrom="page">
              <wp:posOffset>1368552</wp:posOffset>
            </wp:positionH>
            <wp:positionV relativeFrom="paragraph">
              <wp:posOffset>3936</wp:posOffset>
            </wp:positionV>
            <wp:extent cx="5077967" cy="3332988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7967" cy="333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7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7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24130</wp:posOffset>
            </wp:positionV>
            <wp:extent cx="5039867" cy="3715511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71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3717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8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data pro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 dan Ruangan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i/>
          <w:iCs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22"/>
          <w:szCs w:val="22"/>
        </w:rPr>
        <w:t>C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st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4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me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772" w:right="1165" w:firstLine="422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</w:t>
      </w:r>
      <w:r>
        <w:rPr sz="22" baseline="0" dirty="0">
          <w:jc w:val="left"/>
          <w:rFonts w:ascii="Times New Roman" w:hAnsi="Times New Roman" w:cs="Times New Roman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saat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entasikan,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</w:t>
      </w:r>
      <w:r>
        <w:rPr sz="22" baseline="0" dirty="0">
          <w:jc w:val="left"/>
          <w:rFonts w:ascii="Times New Roman" w:hAnsi="Times New Roman" w:cs="Times New Roman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</w:t>
      </w:r>
      <w:r>
        <w:rPr sz="22" baseline="0" dirty="0">
          <w:jc w:val="left"/>
          <w:rFonts w:ascii="Times New Roman" w:hAnsi="Times New Roman" w:cs="Times New Roman"/>
          <w:color w:val="000000"/>
          <w:spacing w:val="-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mer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diubah ,dihapus dan dita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0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61849</wp:posOffset>
            </wp:positionV>
            <wp:extent cx="5038344" cy="3322320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8344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206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9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data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123825</wp:posOffset>
            </wp:positionV>
            <wp:extent cx="5385816" cy="381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/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8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pacing w:val="4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Or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813" w:right="1868" w:firstLine="42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order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saat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entasikan, 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data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order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bahkan, diubah ,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iha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us dan dita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6" behindDoc="0" locked="0" layoutInCell="1" allowOverlap="1">
            <wp:simplePos x="0" y="0"/>
            <wp:positionH relativeFrom="page">
              <wp:posOffset>1557527</wp:posOffset>
            </wp:positionH>
            <wp:positionV relativeFrom="paragraph">
              <wp:posOffset>50164</wp:posOffset>
            </wp:positionV>
            <wp:extent cx="5039867" cy="3209544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20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245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10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 Data Order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g.</w:t>
      </w:r>
      <w:r>
        <w:rPr sz="24" baseline="0" dirty="0">
          <w:jc w:val="left"/>
          <w:rFonts w:ascii="Arial" w:hAnsi="Arial" w:cs="Arial"/>
          <w:b/>
          <w:bCs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Or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eran 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813" w:right="1453" w:firstLine="424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orderan saat dii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 dihala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 ini data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data orderan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9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1904</wp:posOffset>
            </wp:positionV>
            <wp:extent cx="5039867" cy="2991611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299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170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11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Data Orderan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9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7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Form Lap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ran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772" w:right="1024" w:firstLine="422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laporan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adalah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elihat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laporan</w:t>
      </w:r>
      <w:r>
        <w:rPr sz="22" baseline="0" dirty="0">
          <w:jc w:val="left"/>
          <w:rFonts w:ascii="Times New Roman" w:hAnsi="Times New Roman" w:cs="Times New Roman"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ang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telah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inp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an, 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saat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 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ple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entasi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: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7" behindDoc="0" locked="0" layoutInCell="1" allowOverlap="1">
            <wp:simplePos x="0" y="0"/>
            <wp:positionH relativeFrom="page">
              <wp:posOffset>1481327</wp:posOffset>
            </wp:positionH>
            <wp:positionV relativeFrom="paragraph">
              <wp:posOffset>173483</wp:posOffset>
            </wp:positionV>
            <wp:extent cx="5039867" cy="3819144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867" cy="381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4398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bar 12 Ta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pilan La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ran   </w:t>
      </w:r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79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4.</w:t>
      </w:r>
      <w:r>
        <w:rPr sz="22" baseline="0" dirty="0">
          <w:jc w:val="left"/>
          <w:rFonts w:ascii="Arial" w:hAnsi="Arial" w:cs="Arial"/>
          <w:b/>
          <w:bCs/>
          <w:color w:val="000000"/>
          <w:spacing w:val="5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Kesimpula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79" w:right="0" w:firstLine="1027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Dari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hasil</w:t>
      </w:r>
      <w:r>
        <w:rPr sz="22" baseline="0" dirty="0">
          <w:jc w:val="left"/>
          <w:rFonts w:ascii="Times New Roman" w:hAnsi="Times New Roman" w:cs="Times New Roman"/>
          <w:color w:val="000000"/>
          <w:spacing w:val="5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uraian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buatan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skri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</w:t>
      </w:r>
      <w:r>
        <w:rPr sz="22" baseline="0" dirty="0">
          <w:jc w:val="left"/>
          <w:rFonts w:ascii="Times New Roman" w:hAnsi="Times New Roman" w:cs="Times New Roman"/>
          <w:color w:val="000000"/>
          <w:spacing w:val="5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ini,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aka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penulis</w:t>
      </w:r>
      <w:r>
        <w:rPr sz="22" baseline="0" dirty="0">
          <w:jc w:val="left"/>
          <w:rFonts w:ascii="Times New Roman" w:hAnsi="Times New Roman" w:cs="Times New Roman"/>
          <w:color w:val="000000"/>
          <w:spacing w:val="55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apat</w:t>
      </w:r>
      <w:r>
        <w:rPr sz="22" baseline="0" dirty="0">
          <w:jc w:val="left"/>
          <w:rFonts w:ascii="Times New Roman" w:hAnsi="Times New Roman" w:cs="Times New Roman"/>
          <w:color w:val="000000"/>
          <w:spacing w:val="54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enyi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pul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486" w:right="82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sebagai</w:t>
      </w:r>
      <w:r>
        <w:rPr sz="22" baseline="0" dirty="0">
          <w:jc w:val="left"/>
          <w:rFonts w:ascii="Times New Roman" w:hAnsi="Times New Roman" w:cs="Times New Roman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ut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:</w:t>
      </w:r>
      <w:r>
        <w:rPr sz="22" baseline="0" dirty="0">
          <w:jc w:val="left"/>
          <w:rFonts w:ascii="Times New Roman" w:hAnsi="Times New Roman" w:cs="Times New Roman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“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Bagai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ana</w:t>
      </w:r>
      <w:r>
        <w:rPr sz="22" baseline="0" dirty="0">
          <w:jc w:val="left"/>
          <w:rFonts w:ascii="Times New Roman" w:hAnsi="Times New Roman" w:cs="Times New Roman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erancang</w:t>
      </w:r>
      <w:r>
        <w:rPr sz="22" baseline="0" dirty="0">
          <w:jc w:val="left"/>
          <w:rFonts w:ascii="Times New Roman" w:hAnsi="Times New Roman" w:cs="Times New Roman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dan</w:t>
      </w:r>
      <w:r>
        <w:rPr sz="22" baseline="0" dirty="0">
          <w:jc w:val="left"/>
          <w:rFonts w:ascii="Times New Roman" w:hAnsi="Times New Roman" w:cs="Times New Roman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bangun</w:t>
      </w:r>
      <w:r>
        <w:rPr sz="22" baseline="0" dirty="0">
          <w:jc w:val="left"/>
          <w:rFonts w:ascii="Times New Roman" w:hAnsi="Times New Roman" w:cs="Times New Roman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</w:t>
      </w:r>
      <w:r>
        <w:rPr sz="22" baseline="0" dirty="0">
          <w:jc w:val="left"/>
          <w:rFonts w:ascii="Times New Roman" w:hAnsi="Times New Roman" w:cs="Times New Roman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ti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nshi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Mana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ement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(E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-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CRM)</w:t>
      </w:r>
      <w:r>
        <w:rPr sz="22" baseline="0" dirty="0">
          <w:jc w:val="left"/>
          <w:rFonts w:ascii="Times New Roman" w:hAnsi="Times New Roman" w:cs="Times New Roman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berbasis</w:t>
      </w:r>
      <w:r>
        <w:rPr sz="22" baseline="0" dirty="0">
          <w:jc w:val="left"/>
          <w:rFonts w:ascii="Times New Roman" w:hAnsi="Times New Roman" w:cs="Times New Roman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web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pada</w:t>
      </w:r>
      <w:r>
        <w:rPr sz="22" baseline="0" dirty="0">
          <w:jc w:val="left"/>
          <w:rFonts w:ascii="Times New Roman" w:hAnsi="Times New Roman" w:cs="Times New Roman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Family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serta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beri</w:t>
      </w:r>
      <w:r>
        <w:rPr sz="22" baseline="0" dirty="0">
          <w:jc w:val="left"/>
          <w:rFonts w:ascii="Times New Roman" w:hAnsi="Times New Roman" w:cs="Times New Roman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interf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antara</w:t>
      </w:r>
      <w:r>
        <w:rPr sz="22" baseline="0" dirty="0">
          <w:jc w:val="left"/>
          <w:rFonts w:ascii="Times New Roman" w:hAnsi="Times New Roman" w:cs="Times New Roman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siste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dengan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pengu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.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Apli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</w:t>
      </w:r>
      <w:r>
        <w:rPr sz="22" baseline="0" dirty="0">
          <w:jc w:val="left"/>
          <w:rFonts w:ascii="Times New Roman" w:hAnsi="Times New Roman" w:cs="Times New Roman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ini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apat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udahkan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inerja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engel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laan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ata</w:t>
      </w:r>
      <w:r>
        <w:rPr sz="22" baseline="0" dirty="0">
          <w:jc w:val="left"/>
          <w:rFonts w:ascii="Times New Roman" w:hAnsi="Times New Roman" w:cs="Times New Roman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er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,</w:t>
      </w:r>
      <w:r>
        <w:rPr sz="22" baseline="0" dirty="0">
          <w:jc w:val="left"/>
          <w:rFonts w:ascii="Times New Roman" w:hAnsi="Times New Roman" w:cs="Times New Roman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pacing w:val="-4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petu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Fa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ily Bo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lebi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efektif dan efisien dala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elayani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amily Box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pekanbar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sehin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ju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lah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customer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ju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 dapat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enin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gk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at”.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-69871</wp:posOffset>
            </wp:positionV>
            <wp:extent cx="5385816" cy="3810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10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179" w:right="1052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Sri Astuti Handayani, S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STEM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NFORMASI PENERAPAN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ELECTRONIC CUSTOMER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RELATIONSHIP MANAG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MENT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i/>
          <w:iCs/>
          <w:color w:val="000000"/>
          <w:sz w:val="22"/>
          <w:szCs w:val="22"/>
        </w:rPr>
        <w:t>(E-CRM)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UNT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K MEN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NGKATKAN KU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TAS  </w:t>
      </w:r>
      <w:r>
        <w:br w:type="textWrapping" w:clear="all"/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LAYANAN PELANGGAN D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FAM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LY BOX PEKANBARU  </w:t>
      </w:r>
    </w:p>
    <w:p>
      <w:pPr>
        <w:rPr>
          <w:rFonts w:ascii="Times New Roman" w:hAnsi="Times New Roman" w:cs="Times New Roman"/>
          <w:color w:val="010302"/>
        </w:rPr>
        <w:tabs>
          <w:tab w:val="left" w:pos="9722"/>
        </w:tabs>
        <w:spacing w:before="0" w:after="0" w:line="244" w:lineRule="exact"/>
        <w:ind w:left="117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3356483</wp:posOffset>
            </wp:positionH>
            <wp:positionV relativeFrom="paragraph">
              <wp:posOffset>24189</wp:posOffset>
            </wp:positionV>
            <wp:extent cx="1147826" cy="283006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56483" y="963270"/>
                      <a:ext cx="1033526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Daftar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ustaka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  </w:t>
      </w:r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>
        <w:drawing>
          <wp:anchor simplePos="0" relativeHeight="251658311" behindDoc="1" locked="0" layoutInCell="1" allowOverlap="1">
            <wp:simplePos x="0" y="0"/>
            <wp:positionH relativeFrom="page">
              <wp:posOffset>1315466</wp:posOffset>
            </wp:positionH>
            <wp:positionV relativeFrom="paragraph">
              <wp:posOffset>522504</wp:posOffset>
            </wp:positionV>
            <wp:extent cx="1445006" cy="179832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5006" cy="179832"/>
                    </a:xfrm>
                    <a:custGeom>
                      <a:rect l="l" t="t" r="r" b="b"/>
                      <a:pathLst>
                        <a:path w="1445006" h="179832">
                          <a:moveTo>
                            <a:pt x="0" y="179832"/>
                          </a:moveTo>
                          <a:lnTo>
                            <a:pt x="1445006" y="179832"/>
                          </a:lnTo>
                          <a:lnTo>
                            <a:pt x="1445006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2" behindDoc="1" locked="0" layoutInCell="1" allowOverlap="1">
            <wp:simplePos x="0" y="0"/>
            <wp:positionH relativeFrom="page">
              <wp:posOffset>3066923</wp:posOffset>
            </wp:positionH>
            <wp:positionV relativeFrom="paragraph">
              <wp:posOffset>522504</wp:posOffset>
            </wp:positionV>
            <wp:extent cx="862888" cy="179832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2888" cy="179832"/>
                    </a:xfrm>
                    <a:custGeom>
                      <a:rect l="l" t="t" r="r" b="b"/>
                      <a:pathLst>
                        <a:path w="862888" h="179832">
                          <a:moveTo>
                            <a:pt x="0" y="179832"/>
                          </a:moveTo>
                          <a:lnTo>
                            <a:pt x="862888" y="179832"/>
                          </a:lnTo>
                          <a:lnTo>
                            <a:pt x="862888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4458589</wp:posOffset>
            </wp:positionH>
            <wp:positionV relativeFrom="paragraph">
              <wp:posOffset>522504</wp:posOffset>
            </wp:positionV>
            <wp:extent cx="2063750" cy="179832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63750" cy="179832"/>
                    </a:xfrm>
                    <a:custGeom>
                      <a:rect l="l" t="t" r="r" b="b"/>
                      <a:pathLst>
                        <a:path w="2063750" h="179832">
                          <a:moveTo>
                            <a:pt x="0" y="179832"/>
                          </a:moveTo>
                          <a:lnTo>
                            <a:pt x="2063750" y="179832"/>
                          </a:lnTo>
                          <a:lnTo>
                            <a:pt x="2063750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[1]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Ade</w:t>
      </w:r>
      <w:r>
        <w:rPr sz="24" baseline="0" dirty="0">
          <w:jc w:val="left"/>
          <w:rFonts w:ascii="Times New Roman" w:hAnsi="Times New Roman" w:cs="Times New Roman"/>
          <w:color w:val="111111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Nova</w:t>
      </w:r>
      <w:r>
        <w:rPr sz="24" baseline="0" dirty="0">
          <w:jc w:val="left"/>
          <w:rFonts w:ascii="Times New Roman" w:hAnsi="Times New Roman" w:cs="Times New Roman"/>
          <w:color w:val="111111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Alvionnita,</w:t>
      </w:r>
      <w:r>
        <w:rPr sz="24" baseline="0" dirty="0">
          <w:jc w:val="left"/>
          <w:rFonts w:ascii="Times New Roman" w:hAnsi="Times New Roman" w:cs="Times New Roman"/>
          <w:color w:val="111111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111111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Udi</w:t>
      </w:r>
      <w:r>
        <w:rPr sz="24" baseline="0" dirty="0">
          <w:jc w:val="left"/>
          <w:rFonts w:ascii="Times New Roman" w:hAnsi="Times New Roman" w:cs="Times New Roman"/>
          <w:color w:val="111111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Firmans</w:t>
      </w:r>
      <w:r>
        <w:rPr sz="24" baseline="0" dirty="0">
          <w:jc w:val="left"/>
          <w:rFonts w:ascii="Times New Roman" w:hAnsi="Times New Roman" w:cs="Times New Roman"/>
          <w:color w:val="111111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ah,</w:t>
      </w:r>
      <w:r>
        <w:rPr sz="24" baseline="0" dirty="0">
          <w:jc w:val="left"/>
          <w:rFonts w:ascii="Times New Roman" w:hAnsi="Times New Roman" w:cs="Times New Roman"/>
          <w:color w:val="111111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Dewi</w:t>
      </w:r>
      <w:r>
        <w:rPr sz="24" baseline="0" dirty="0">
          <w:jc w:val="left"/>
          <w:rFonts w:ascii="Times New Roman" w:hAnsi="Times New Roman" w:cs="Times New Roman"/>
          <w:color w:val="111111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Maharani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(2021).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mplementasi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Customer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Relationship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ement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Meningkatkan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Kualitas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Klinik Dinda Berbasis Web.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71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78.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50" w:right="1018" w:hanging="311"/>
      </w:pPr>
      <w:r>
        <w:drawing>
          <wp:anchor simplePos="0" relativeHeight="251658350" behindDoc="1" locked="0" layoutInCell="1" allowOverlap="1">
            <wp:simplePos x="0" y="0"/>
            <wp:positionH relativeFrom="page">
              <wp:posOffset>1315466</wp:posOffset>
            </wp:positionH>
            <wp:positionV relativeFrom="paragraph">
              <wp:posOffset>172872</wp:posOffset>
            </wp:positionV>
            <wp:extent cx="3948048" cy="179832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48048" cy="179832"/>
                    </a:xfrm>
                    <a:custGeom>
                      <a:rect l="l" t="t" r="r" b="b"/>
                      <a:pathLst>
                        <a:path w="3948048" h="179832">
                          <a:moveTo>
                            <a:pt x="0" y="179832"/>
                          </a:moveTo>
                          <a:lnTo>
                            <a:pt x="3948048" y="179832"/>
                          </a:lnTo>
                          <a:lnTo>
                            <a:pt x="3948048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[2]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Adith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Reza Handrico dan Mico Fahrizal (2021).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 Informasi E-C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 Berbasi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 Untuk Peningkatan Loyalitas Serta Pelayanan.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12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, 2021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[3]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Ariska,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rawati,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N.,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Muhazir,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(2022).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Elektronik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Custome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Relationship Management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E-CRM ) Dalam Penjualan Roti Berbasis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6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(April),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1090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1101. 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50" w:right="1018" w:hanging="311"/>
      </w:pPr>
      <w:r>
        <w:drawing>
          <wp:anchor simplePos="0" relativeHeight="251658396" behindDoc="1" locked="0" layoutInCell="1" allowOverlap="1">
            <wp:simplePos x="0" y="0"/>
            <wp:positionH relativeFrom="page">
              <wp:posOffset>1315466</wp:posOffset>
            </wp:positionH>
            <wp:positionV relativeFrom="paragraph">
              <wp:posOffset>348132</wp:posOffset>
            </wp:positionV>
            <wp:extent cx="2266442" cy="179832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66442" cy="179832"/>
                    </a:xfrm>
                    <a:custGeom>
                      <a:rect l="l" t="t" r="r" b="b"/>
                      <a:pathLst>
                        <a:path w="2266442" h="179832">
                          <a:moveTo>
                            <a:pt x="0" y="179832"/>
                          </a:moveTo>
                          <a:lnTo>
                            <a:pt x="2266442" y="179832"/>
                          </a:lnTo>
                          <a:lnTo>
                            <a:pt x="2266442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[4]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Asbari,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(2021).Rancan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Custome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Relationship Management (CRM) berbasis web pada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(2), 62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71.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>
        <w:drawing>
          <wp:anchor simplePos="0" relativeHeight="251658424" behindDoc="1" locked="0" layoutInCell="1" allowOverlap="1">
            <wp:simplePos x="0" y="0"/>
            <wp:positionH relativeFrom="page">
              <wp:posOffset>3821557</wp:posOffset>
            </wp:positionH>
            <wp:positionV relativeFrom="paragraph">
              <wp:posOffset>173507</wp:posOffset>
            </wp:positionV>
            <wp:extent cx="1347216" cy="179832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7216" cy="179832"/>
                    </a:xfrm>
                    <a:custGeom>
                      <a:rect l="l" t="t" r="r" b="b"/>
                      <a:pathLst>
                        <a:path w="1347216" h="179832">
                          <a:moveTo>
                            <a:pt x="0" y="179832"/>
                          </a:moveTo>
                          <a:lnTo>
                            <a:pt x="1347216" y="179832"/>
                          </a:lnTo>
                          <a:lnTo>
                            <a:pt x="1347216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[5]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Zamsuri, E Asril, M Sadar (2022) Pelatihan Pembuatan Desi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 Web E-Commerce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 SMA N 1 Tamban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Kab. Kampar JD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 2 (1), 9-16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[6]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Apri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R.,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Rohman,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F.,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ndrawati,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(2020).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Pengaruh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e-CRM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terhada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Kualitas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Hubunga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Atribut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Layanan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Pemulihan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Layana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sebagai Variabel Mediasi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50" w:right="1018" w:hanging="31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[7]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Dona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Marcallina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Delpiah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Wah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sih (2020).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E-commerce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Metode Costumer Relationship Management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Berbasis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ebsite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Studi Kasus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: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Gudang Distro Palembang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>
        <w:drawing>
          <wp:anchor simplePos="0" relativeHeight="251658484" behindDoc="1" locked="0" layoutInCell="1" allowOverlap="1">
            <wp:simplePos x="0" y="0"/>
            <wp:positionH relativeFrom="page">
              <wp:posOffset>1315466</wp:posOffset>
            </wp:positionH>
            <wp:positionV relativeFrom="paragraph">
              <wp:posOffset>524028</wp:posOffset>
            </wp:positionV>
            <wp:extent cx="3914266" cy="179832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14266" cy="179832"/>
                    </a:xfrm>
                    <a:custGeom>
                      <a:rect l="l" t="t" r="r" b="b"/>
                      <a:pathLst>
                        <a:path w="3914266" h="179832">
                          <a:moveTo>
                            <a:pt x="0" y="179832"/>
                          </a:moveTo>
                          <a:lnTo>
                            <a:pt x="3914266" y="179832"/>
                          </a:lnTo>
                          <a:lnTo>
                            <a:pt x="3914266" y="0"/>
                          </a:lnTo>
                          <a:lnTo>
                            <a:pt x="0" y="0"/>
                          </a:lnTo>
                          <a:lnTo>
                            <a:pt x="0" y="179832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[8]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Hadi </w:t>
      </w:r>
      <w:r>
        <w:rPr sz="24" baseline="0" dirty="0">
          <w:jc w:val="left"/>
          <w:rFonts w:ascii="Times New Roman" w:hAnsi="Times New Roman" w:cs="Times New Roman"/>
          <w:color w:val="111111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111111"/>
          <w:sz w:val="24"/>
          <w:szCs w:val="24"/>
        </w:rPr>
        <w:t>akaria dan Aida Eka Marlia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(2019). Perancangan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Custome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Relationship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ement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(CRM)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alitas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Customers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erbasis Web dengan Model Waterfall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, 2 ,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66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72.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50" w:right="1018" w:hanging="311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[9]</w:t>
      </w:r>
      <w:r>
        <w:rPr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mam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ustian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raha,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Vidilla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Rosalina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Suherman</w:t>
      </w:r>
      <w:r>
        <w:rPr sz="24" baseline="0" dirty="0">
          <w:jc w:val="left"/>
          <w:rFonts w:ascii="Times New Roman" w:hAnsi="Times New Roman" w:cs="Times New Roman"/>
          <w:color w:val="000000"/>
          <w:spacing w:val="-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(2022)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Custome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Relationship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Management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Crm)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Pelayanan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Jasa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Meteorologi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Berbasis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9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, 2022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26" w:right="1018" w:hanging="28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[10]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Johar Saputra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rsandi ,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skandar Fitri, Novi Dian Nathasia, (2021).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 Informasi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Pemasaran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Customer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Relationship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Management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Berbasis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ebsite menggunakan Metode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aterfall dan Agile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(4).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26" w:right="1018" w:hanging="28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[11]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uck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Ananda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Saputra,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Fika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Trisnawati.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(2021).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E-Crm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Pemasaran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Kerajinan Khas Lampu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26" w:right="1018" w:hanging="28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[12] Nu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raha, R., Safriadi, N., Prawira, D., Tanjungpura, U., Studi, P., &amp;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nformasi, S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(2022).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Rancang Bangun Sistem CRM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Customer Relationship Management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Pada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Usaha Pijat Refleksi Berbasis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 Dengan Pola MVC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70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85.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26" w:right="1018" w:hanging="28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[13] Reza Chri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tiando Purba dan Ar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 Nur Utomo (2022).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 Rekayasa Informasi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Vol . 11 No . 1 April 2022 Toko Urban Traffic Berbasis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eb Imlemenasi Of customer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relationship management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crm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on web-based urban traffic stores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48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57.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159385</wp:posOffset>
            </wp:positionV>
            <wp:extent cx="5385816" cy="3810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85816" cy="38100"/>
                    </a:xfrm>
                    <a:custGeom>
                      <a:rect l="l" t="t" r="r" b="b"/>
                      <a:pathLst>
                        <a:path w="5385816" h="38100">
                          <a:moveTo>
                            <a:pt x="5385816" y="30481"/>
                          </a:moveTo>
                          <a:lnTo>
                            <a:pt x="0" y="30481"/>
                          </a:lnTo>
                          <a:lnTo>
                            <a:pt x="0" y="38100"/>
                          </a:lnTo>
                          <a:lnTo>
                            <a:pt x="5385816" y="38100"/>
                          </a:lnTo>
                          <a:lnTo>
                            <a:pt x="5385816" y="30481"/>
                          </a:lnTo>
                          <a:close/>
                          <a:moveTo>
                            <a:pt x="5385816" y="0"/>
                          </a:moveTo>
                          <a:lnTo>
                            <a:pt x="0" y="0"/>
                          </a:lnTo>
                          <a:lnTo>
                            <a:pt x="0" y="22861"/>
                          </a:lnTo>
                          <a:lnTo>
                            <a:pt x="5385816" y="22861"/>
                          </a:lnTo>
                          <a:lnTo>
                            <a:pt x="5385816" y="0"/>
                          </a:lnTo>
                          <a:close/>
                        </a:path>
                      </a:pathLst>
                    </a:custGeom>
                    <a:solidFill>
                      <a:srgbClr val="843A0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70"/>
          <w:pgMar w:top="500" w:right="500" w:bottom="400" w:left="500" w:header="708" w:footer="708" w:gutter="0"/>
          <w:docGrid w:linePitch="360"/>
        </w:sectPr>
        <w:tabs>
          <w:tab w:val="left" w:pos="8987"/>
        </w:tabs>
        <w:spacing w:before="0" w:after="0" w:line="257" w:lineRule="exact"/>
        <w:ind w:left="819" w:right="0" w:firstLine="0"/>
      </w:pPr>
      <w:r/>
      <w:r>
        <w:rPr sz="20" baseline="3" dirty="0">
          <w:jc w:val="left"/>
          <w:rFonts w:ascii="Times New Roman" w:hAnsi="Times New Roman" w:cs="Times New Roman"/>
          <w:color w:val="000000"/>
          <w:position w:val="3"/>
          <w:sz w:val="20"/>
          <w:szCs w:val="20"/>
        </w:rPr>
        <w:t> 	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Page 11  </w:t>
      </w:r>
    </w:p>
    <w:p>
      <w:r/>
    </w:p>
    <w:sectPr>
      <w:type w:val="continuous"/>
      <w:pgSz w:w="11930" w:h="1687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" w:fontKey="{0EE70BD9-21FD-4FFD-81B1-F062BF520A65}"/>
  </w:font>
  <w:font w:name="Times New Roman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" w:fontKey="{18F75780-26B1-45A5-9FD2-2946F6FC8F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mailto:handayanituty102@gmail.com"/><Relationship Id="rId101" Type="http://schemas.openxmlformats.org/officeDocument/2006/relationships/hyperlink" TargetMode="External" Target="mailto:elvira@unilak.ac.id"/><Relationship Id="rId103" Type="http://schemas.openxmlformats.org/officeDocument/2006/relationships/hyperlink" TargetMode="External" Target="mailto:1handayanituty102@gmail.com"/><Relationship Id="rId104" Type="http://schemas.openxmlformats.org/officeDocument/2006/relationships/hyperlink" TargetMode="External" Target="mailto:2elvira@unilak.ac.id"/><Relationship Id="rId109" Type="http://schemas.openxmlformats.org/officeDocument/2006/relationships/image" Target="media/image109.png"/><Relationship Id="rId112" Type="http://schemas.openxmlformats.org/officeDocument/2006/relationships/hyperlink" TargetMode="External" Target="http://Jl.HR.Soebrantas"/><Relationship Id="rId138" Type="http://schemas.openxmlformats.org/officeDocument/2006/relationships/image" Target="media/image138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7" Type="http://schemas.openxmlformats.org/officeDocument/2006/relationships/image" Target="media/image157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2023-02-21T02:37:21Z</dcterms:created>
  <dcterms:modified xsi:type="dcterms:W3CDTF">2023-02-21T02:37:21Z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